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DEECC" w14:textId="5B48CFD2" w:rsidR="005E5B09" w:rsidRDefault="009D3DC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9EC242" wp14:editId="068F0FA8">
                <wp:simplePos x="0" y="0"/>
                <wp:positionH relativeFrom="page">
                  <wp:posOffset>4813300</wp:posOffset>
                </wp:positionH>
                <wp:positionV relativeFrom="page">
                  <wp:posOffset>9855200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4DB01" w14:textId="77777777" w:rsidR="009D3DC3" w:rsidRDefault="009D3DC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379pt;margin-top:776pt;width:23.45pt;height:1in;z-index:2517002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" mv:complextextbox="1" filled="f" stroked="f">
                <v:textbox>
                  <w:txbxContent>
                    <w:p w14:paraId="1C44DB01" w14:textId="77777777" w:rsidR="009D3DC3" w:rsidRDefault="009D3DC3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5863EB" wp14:editId="0EFDF794">
                <wp:simplePos x="0" y="0"/>
                <wp:positionH relativeFrom="page">
                  <wp:posOffset>3746500</wp:posOffset>
                </wp:positionH>
                <wp:positionV relativeFrom="page">
                  <wp:posOffset>9496425</wp:posOffset>
                </wp:positionV>
                <wp:extent cx="1333500" cy="457200"/>
                <wp:effectExtent l="0" t="0" r="0" b="0"/>
                <wp:wrapThrough wrapText="bothSides">
                  <wp:wrapPolygon edited="0">
                    <wp:start x="411" y="0"/>
                    <wp:lineTo x="411" y="20400"/>
                    <wp:lineTo x="20571" y="20400"/>
                    <wp:lineTo x="20571" y="0"/>
                    <wp:lineTo x="411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8B2AF" w14:textId="77777777" w:rsidR="009D3DC3" w:rsidRPr="009D3DC3" w:rsidRDefault="009D3DC3">
                            <w:pPr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</w:pPr>
                            <w:r w:rsidRPr="009D3DC3">
                              <w:rPr>
                                <w:rFonts w:ascii="Abadi MT Condensed Extra Bold" w:hAnsi="Abadi MT Condensed Extra Bold"/>
                                <w:sz w:val="40"/>
                                <w:szCs w:val="40"/>
                              </w:rPr>
                              <w:t>YWAV.ORG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7" type="#_x0000_t202" style="position:absolute;margin-left:295pt;margin-top:747.75pt;width:105pt;height:36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" mv:complextextbox="1" filled="f" stroked="f">
                <v:textbox>
                  <w:txbxContent>
                    <w:p w14:paraId="43B8B2AF" w14:textId="77777777" w:rsidR="009D3DC3" w:rsidRPr="009D3DC3" w:rsidRDefault="009D3DC3">
                      <w:pPr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</w:pPr>
                      <w:r w:rsidRPr="009D3DC3">
                        <w:rPr>
                          <w:rFonts w:ascii="Abadi MT Condensed Extra Bold" w:hAnsi="Abadi MT Condensed Extra Bold"/>
                          <w:sz w:val="40"/>
                          <w:szCs w:val="40"/>
                        </w:rPr>
                        <w:t>YWAV.ORG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00FAE00" wp14:editId="3493098C">
            <wp:simplePos x="0" y="0"/>
            <wp:positionH relativeFrom="page">
              <wp:posOffset>5321300</wp:posOffset>
            </wp:positionH>
            <wp:positionV relativeFrom="page">
              <wp:posOffset>9098280</wp:posOffset>
            </wp:positionV>
            <wp:extent cx="673100" cy="871855"/>
            <wp:effectExtent l="0" t="0" r="12700" b="0"/>
            <wp:wrapThrough wrapText="bothSides">
              <wp:wrapPolygon edited="0">
                <wp:start x="0" y="0"/>
                <wp:lineTo x="0" y="20766"/>
                <wp:lineTo x="21192" y="20766"/>
                <wp:lineTo x="21192" y="0"/>
                <wp:lineTo x="0" y="0"/>
              </wp:wrapPolygon>
            </wp:wrapThrough>
            <wp:docPr id="45" name="Picture 3" descr="pro:Users:mac:Desktop:KEYWAY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:Users:mac:Desktop:KEYWAY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E207A5" wp14:editId="054BF8DF">
                <wp:simplePos x="0" y="0"/>
                <wp:positionH relativeFrom="page">
                  <wp:posOffset>6032500</wp:posOffset>
                </wp:positionH>
                <wp:positionV relativeFrom="page">
                  <wp:posOffset>9496425</wp:posOffset>
                </wp:positionV>
                <wp:extent cx="1983105" cy="581025"/>
                <wp:effectExtent l="0" t="0" r="0" b="3175"/>
                <wp:wrapThrough wrapText="bothSides">
                  <wp:wrapPolygon edited="0">
                    <wp:start x="277" y="0"/>
                    <wp:lineTo x="277" y="20774"/>
                    <wp:lineTo x="21026" y="20774"/>
                    <wp:lineTo x="21026" y="0"/>
                    <wp:lineTo x="277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00E62" w14:textId="77777777" w:rsidR="009D3DC3" w:rsidRDefault="009D3DC3">
                            <w:r>
                              <w:t>Key Way to Kids</w:t>
                            </w:r>
                          </w:p>
                          <w:p w14:paraId="180483A5" w14:textId="77777777" w:rsidR="009D3DC3" w:rsidRDefault="009D3DC3">
                            <w:r>
                              <w:t>(</w:t>
                            </w:r>
                            <w:proofErr w:type="gramStart"/>
                            <w:r>
                              <w:t>non</w:t>
                            </w:r>
                            <w:proofErr w:type="gramEnd"/>
                            <w:r>
                              <w:t>-profit org.)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28" type="#_x0000_t202" style="position:absolute;margin-left:475pt;margin-top:747.75pt;width:156.15pt;height:45.7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" mv:complextextbox="1" filled="f" stroked="f">
                <v:textbox>
                  <w:txbxContent>
                    <w:p w14:paraId="19100E62" w14:textId="77777777" w:rsidR="009D3DC3" w:rsidRDefault="009D3DC3">
                      <w:r>
                        <w:t>Key Way to Kids</w:t>
                      </w:r>
                    </w:p>
                    <w:p w14:paraId="180483A5" w14:textId="77777777" w:rsidR="009D3DC3" w:rsidRDefault="009D3DC3">
                      <w:r>
                        <w:t>(</w:t>
                      </w:r>
                      <w:proofErr w:type="gramStart"/>
                      <w:r>
                        <w:t>non</w:t>
                      </w:r>
                      <w:proofErr w:type="gramEnd"/>
                      <w:r>
                        <w:t>-profit org.)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E05F5">
        <w:rPr>
          <w:noProof/>
        </w:rPr>
        <mc:AlternateContent>
          <mc:Choice Requires="wpg">
            <w:drawing>
              <wp:anchor distT="0" distB="0" distL="114300" distR="114300" simplePos="1" relativeHeight="251676672" behindDoc="0" locked="0" layoutInCell="1" allowOverlap="1" wp14:anchorId="0021613E" wp14:editId="0C37675D">
                <wp:simplePos x="2132965" y="730250"/>
                <wp:positionH relativeFrom="page">
                  <wp:posOffset>2132965</wp:posOffset>
                </wp:positionH>
                <wp:positionV relativeFrom="page">
                  <wp:posOffset>730250</wp:posOffset>
                </wp:positionV>
                <wp:extent cx="3568700" cy="5270500"/>
                <wp:effectExtent l="0" t="0" r="0" b="12700"/>
                <wp:wrapThrough wrapText="bothSides">
                  <wp:wrapPolygon edited="0">
                    <wp:start x="154" y="0"/>
                    <wp:lineTo x="154" y="21548"/>
                    <wp:lineTo x="21216" y="21548"/>
                    <wp:lineTo x="21216" y="0"/>
                    <wp:lineTo x="154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0" cy="5270500"/>
                          <a:chOff x="0" y="0"/>
                          <a:chExt cx="3568700" cy="5270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3568700" cy="52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45720"/>
                            <a:ext cx="338582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756FB428" w14:textId="77777777" w:rsidR="009D3DC3" w:rsidRPr="00813DC8" w:rsidRDefault="009D3D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WHO: </w:t>
                              </w:r>
                              <w:proofErr w:type="gramStart"/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 xml:space="preserve">Creative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>Kids</w:t>
                              </w:r>
                              <w:proofErr w:type="gramEnd"/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 xml:space="preserve"> ages (8-14)</w:t>
                              </w:r>
                            </w:p>
                            <w:p w14:paraId="595F6595" w14:textId="77777777" w:rsidR="009D3DC3" w:rsidRPr="004A2D2F" w:rsidRDefault="009D3DC3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4A2D2F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</w:p>
                            <w:p w14:paraId="3BC8E184" w14:textId="0C4D8887" w:rsidR="009D3DC3" w:rsidRDefault="009D3DC3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WHAT: </w:t>
                              </w:r>
                              <w:r w:rsidR="00D37119">
                                <w:rPr>
                                  <w:sz w:val="28"/>
                                  <w:szCs w:val="28"/>
                                </w:rPr>
                                <w:t xml:space="preserve">It’s a </w:t>
                              </w:r>
                              <w:proofErr w:type="gramStart"/>
                              <w:r w:rsidR="00D37119">
                                <w:rPr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 xml:space="preserve"> Week</w:t>
                              </w:r>
                              <w:proofErr w:type="gramEnd"/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 xml:space="preserve"> Course in Multi Digital Media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&amp; Broadcasting</w:t>
                              </w:r>
                            </w:p>
                            <w:p w14:paraId="24805D5F" w14:textId="77777777" w:rsidR="009D3DC3" w:rsidRDefault="009D3DC3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p w14:paraId="6B8AC5DF" w14:textId="7433303C" w:rsidR="009D3DC3" w:rsidRDefault="009D3DC3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 xml:space="preserve">WHEN: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Nov.1</w:t>
                              </w:r>
                              <w:r w:rsidR="00D37119">
                                <w:rPr>
                                  <w:sz w:val="28"/>
                                  <w:szCs w:val="28"/>
                                </w:rPr>
                                <w:t>4th</w:t>
                              </w:r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>, 2012</w:t>
                              </w:r>
                            </w:p>
                            <w:p w14:paraId="45D5FD57" w14:textId="77777777" w:rsidR="009D3DC3" w:rsidRDefault="009D3DC3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TIME: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After-School (5 </w:t>
                              </w:r>
                              <w:r w:rsidR="00A22C63">
                                <w:rPr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7</w:t>
                              </w:r>
                              <w:r w:rsidR="00A22C63">
                                <w:rPr>
                                  <w:sz w:val="28"/>
                                  <w:szCs w:val="28"/>
                                </w:rPr>
                                <w:t>:30</w:t>
                              </w:r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>pm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3D64B9DD" w14:textId="77777777" w:rsidR="009D3DC3" w:rsidRDefault="009D3DC3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p w14:paraId="5C3B2328" w14:textId="77777777" w:rsidR="009D3DC3" w:rsidRDefault="009D3DC3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F76741">
                                <w:rPr>
                                  <w:sz w:val="40"/>
                                  <w:szCs w:val="40"/>
                                </w:rPr>
                                <w:t>WHERE: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813DC8">
                                <w:rPr>
                                  <w:sz w:val="28"/>
                                  <w:szCs w:val="28"/>
                                </w:rPr>
                                <w:t>WOW CHURCH</w:t>
                              </w:r>
                            </w:p>
                            <w:p w14:paraId="63C0A77F" w14:textId="77777777" w:rsidR="009D3DC3" w:rsidRPr="00033936" w:rsidRDefault="009D3DC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033936">
                                <w:rPr>
                                  <w:sz w:val="28"/>
                                  <w:szCs w:val="28"/>
                                </w:rPr>
                                <w:t>14111 E.7mile@Gratiot</w:t>
                              </w:r>
                            </w:p>
                            <w:p w14:paraId="70E6978A" w14:textId="77777777" w:rsidR="009D3DC3" w:rsidRDefault="009D3DC3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59507242" w14:textId="77777777" w:rsidR="009D3DC3" w:rsidRDefault="009D3DC3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7E3C21D1" w14:textId="77777777" w:rsidR="009D3DC3" w:rsidRPr="00F76741" w:rsidRDefault="009D3DC3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383540"/>
                            <a:ext cx="338582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521970"/>
                            <a:ext cx="338582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074420"/>
                            <a:ext cx="338582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412240"/>
                            <a:ext cx="338582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1750060"/>
                            <a:ext cx="338582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2087880"/>
                            <a:ext cx="338582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425700"/>
                            <a:ext cx="338582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2732405"/>
                            <a:ext cx="338582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2852420" y="2947670"/>
                            <a:ext cx="62484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852420" y="3255010"/>
                            <a:ext cx="62484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852420" y="3561715"/>
                            <a:ext cx="62484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9" style="position:absolute;margin-left:167.95pt;margin-top:57.5pt;width:281pt;height:415pt;z-index:251676672;mso-position-horizontal-relative:page;mso-position-vertical-relative:page" coordsize="3568700,5270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" mv:complextextbox="1">
                <v:shape id="Text Box 16" o:spid="_x0000_s1030" type="#_x0000_t202" style="position:absolute;width:3568700;height:5270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m/2QwwAA&#10;ANsAAAAPAAAAZHJzL2Rvd25yZXYueG1sRE9Na8JAEL0L/odlhN50Yw9pSLMRLW3pQdHGHnocsmMS&#10;zM6G7DZJ/71bKHibx/ucbDOZVgzUu8aygvUqAkFcWt1wpeDr/LZMQDiPrLG1TAp+ycEmn88yTLUd&#10;+ZOGwlcihLBLUUHtfZdK6cqaDLqV7YgDd7G9QR9gX0nd4xjCTSsfoyiWBhsODTV29FJTeS1+jALa&#10;T+Z8SJ5e/XF3eY++k9O415VSD4tp+wzC0+Tv4n/3hw7zY/j7JRwg8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m/2QwwAAANsAAAAPAAAAAAAAAAAAAAAAAJcCAABkcnMvZG93&#10;bnJldi54bWxQSwUGAAAAAAQABAD1AAAAhwMAAAAA&#10;" mv:complextextbox="1" filled="f" stroked="f"/>
                <v:shape id="_x0000_s1031" type="#_x0000_t202" style="position:absolute;left:91440;top:45720;width:338582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style="mso-next-textbox:#Text Box 21" inset="0,0,0,0">
                    <w:txbxContent>
                      <w:p w14:paraId="756FB428" w14:textId="77777777" w:rsidR="009D3DC3" w:rsidRPr="00813DC8" w:rsidRDefault="009D3DC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WHO: </w:t>
                        </w:r>
                        <w:proofErr w:type="gramStart"/>
                        <w:r w:rsidRPr="00813DC8">
                          <w:rPr>
                            <w:sz w:val="28"/>
                            <w:szCs w:val="28"/>
                          </w:rPr>
                          <w:t xml:space="preserve">Creative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813DC8">
                          <w:rPr>
                            <w:sz w:val="28"/>
                            <w:szCs w:val="28"/>
                          </w:rPr>
                          <w:t>Kids</w:t>
                        </w:r>
                        <w:proofErr w:type="gramEnd"/>
                        <w:r w:rsidRPr="00813DC8">
                          <w:rPr>
                            <w:sz w:val="28"/>
                            <w:szCs w:val="28"/>
                          </w:rPr>
                          <w:t xml:space="preserve"> ages (8-14)</w:t>
                        </w:r>
                      </w:p>
                      <w:p w14:paraId="595F6595" w14:textId="77777777" w:rsidR="009D3DC3" w:rsidRPr="004A2D2F" w:rsidRDefault="009D3DC3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4A2D2F">
                          <w:rPr>
                            <w:color w:val="FF0000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color w:val="FF0000"/>
                            <w:sz w:val="18"/>
                            <w:szCs w:val="18"/>
                          </w:rPr>
                          <w:t xml:space="preserve">       </w:t>
                        </w:r>
                      </w:p>
                      <w:p w14:paraId="3BC8E184" w14:textId="0C4D8887" w:rsidR="009D3DC3" w:rsidRDefault="009D3DC3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WHAT: </w:t>
                        </w:r>
                        <w:r w:rsidR="00D37119">
                          <w:rPr>
                            <w:sz w:val="28"/>
                            <w:szCs w:val="28"/>
                          </w:rPr>
                          <w:t xml:space="preserve">It’s a </w:t>
                        </w:r>
                        <w:proofErr w:type="gramStart"/>
                        <w:r w:rsidR="00D37119">
                          <w:rPr>
                            <w:sz w:val="28"/>
                            <w:szCs w:val="28"/>
                          </w:rPr>
                          <w:t>6</w:t>
                        </w:r>
                        <w:r w:rsidRPr="00813DC8">
                          <w:rPr>
                            <w:sz w:val="28"/>
                            <w:szCs w:val="28"/>
                          </w:rPr>
                          <w:t xml:space="preserve"> Week</w:t>
                        </w:r>
                        <w:proofErr w:type="gramEnd"/>
                        <w:r w:rsidRPr="00813DC8">
                          <w:rPr>
                            <w:sz w:val="28"/>
                            <w:szCs w:val="28"/>
                          </w:rPr>
                          <w:t xml:space="preserve"> Course in Multi Digital Media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&amp; Broadcasting</w:t>
                        </w:r>
                      </w:p>
                      <w:p w14:paraId="24805D5F" w14:textId="77777777" w:rsidR="009D3DC3" w:rsidRDefault="009D3DC3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p w14:paraId="6B8AC5DF" w14:textId="7433303C" w:rsidR="009D3DC3" w:rsidRDefault="009D3DC3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 xml:space="preserve">WHEN: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Nov.1</w:t>
                        </w:r>
                        <w:r w:rsidR="00D37119">
                          <w:rPr>
                            <w:sz w:val="28"/>
                            <w:szCs w:val="28"/>
                          </w:rPr>
                          <w:t>4th</w:t>
                        </w:r>
                        <w:r w:rsidRPr="00813DC8">
                          <w:rPr>
                            <w:sz w:val="28"/>
                            <w:szCs w:val="28"/>
                          </w:rPr>
                          <w:t>, 2012</w:t>
                        </w:r>
                      </w:p>
                      <w:p w14:paraId="45D5FD57" w14:textId="77777777" w:rsidR="009D3DC3" w:rsidRDefault="009D3DC3">
                        <w:pPr>
                          <w:rPr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TIME: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After-School (5 </w:t>
                        </w:r>
                        <w:r w:rsidR="00A22C63">
                          <w:rPr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7</w:t>
                        </w:r>
                        <w:r w:rsidR="00A22C63">
                          <w:rPr>
                            <w:sz w:val="28"/>
                            <w:szCs w:val="28"/>
                          </w:rPr>
                          <w:t>:30</w:t>
                        </w:r>
                        <w:r w:rsidRPr="00813DC8">
                          <w:rPr>
                            <w:sz w:val="28"/>
                            <w:szCs w:val="28"/>
                          </w:rPr>
                          <w:t>pm</w:t>
                        </w:r>
                        <w:r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  <w:p w14:paraId="3D64B9DD" w14:textId="77777777" w:rsidR="009D3DC3" w:rsidRDefault="009D3DC3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p w14:paraId="5C3B2328" w14:textId="77777777" w:rsidR="009D3DC3" w:rsidRDefault="009D3DC3">
                        <w:pPr>
                          <w:rPr>
                            <w:sz w:val="40"/>
                            <w:szCs w:val="40"/>
                          </w:rPr>
                        </w:pPr>
                        <w:r w:rsidRPr="00F76741">
                          <w:rPr>
                            <w:sz w:val="40"/>
                            <w:szCs w:val="40"/>
                          </w:rPr>
                          <w:t>WHERE:</w:t>
                        </w:r>
                        <w:r>
                          <w:rPr>
                            <w:sz w:val="40"/>
                            <w:szCs w:val="40"/>
                          </w:rPr>
                          <w:t xml:space="preserve"> </w:t>
                        </w:r>
                        <w:r w:rsidRPr="00813DC8">
                          <w:rPr>
                            <w:sz w:val="28"/>
                            <w:szCs w:val="28"/>
                          </w:rPr>
                          <w:t>WOW CHURCH</w:t>
                        </w:r>
                      </w:p>
                      <w:p w14:paraId="63C0A77F" w14:textId="77777777" w:rsidR="009D3DC3" w:rsidRPr="00033936" w:rsidRDefault="009D3DC3">
                        <w:pPr>
                          <w:rPr>
                            <w:sz w:val="28"/>
                            <w:szCs w:val="28"/>
                          </w:rPr>
                        </w:pPr>
                        <w:r w:rsidRPr="00033936">
                          <w:rPr>
                            <w:sz w:val="28"/>
                            <w:szCs w:val="28"/>
                          </w:rPr>
                          <w:t>14111 E.7mile@Gratiot</w:t>
                        </w:r>
                      </w:p>
                      <w:p w14:paraId="70E6978A" w14:textId="77777777" w:rsidR="009D3DC3" w:rsidRDefault="009D3DC3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14:paraId="59507242" w14:textId="77777777" w:rsidR="009D3DC3" w:rsidRDefault="009D3DC3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  <w:p w14:paraId="7E3C21D1" w14:textId="77777777" w:rsidR="009D3DC3" w:rsidRPr="00F76741" w:rsidRDefault="009D3DC3">
                        <w:pPr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21" o:spid="_x0000_s1032" type="#_x0000_t202" style="position:absolute;left:91440;top:383540;width:3385820;height:139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_x0000_s1033" inset="0,0,0,0">
                    <w:txbxContent/>
                  </v:textbox>
                </v:shape>
                <v:shape id="_x0000_s1033" type="#_x0000_t202" style="position:absolute;left:91440;top:521970;width:3385820;height:553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34" type="#_x0000_t202" style="position:absolute;left:91440;top:1074420;width:338582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35" type="#_x0000_t202" style="position:absolute;left:91440;top:1412240;width:338582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36" type="#_x0000_t202" style="position:absolute;left:91440;top:1750060;width:338582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37" type="#_x0000_t202" style="position:absolute;left:91440;top:2087880;width:338582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38" type="#_x0000_t202" style="position:absolute;left:91440;top:2425700;width:3385820;height:307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39" type="#_x0000_t202" style="position:absolute;left:91440;top:2732405;width:3385820;height:216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40" type="#_x0000_t202" style="position:absolute;left:2852420;top:2947670;width:624840;height:308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41" type="#_x0000_t202" style="position:absolute;left:2852420;top:3255010;width:624840;height:307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5" inset="0,0,0,0">
                    <w:txbxContent/>
                  </v:textbox>
                </v:shape>
                <v:shape id="Text Box 35" o:spid="_x0000_s1042" type="#_x0000_t202" style="position:absolute;left:2852420;top:3561715;width:624840;height:308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14E9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B78EE9" wp14:editId="6825F2F1">
                <wp:simplePos x="0" y="0"/>
                <wp:positionH relativeFrom="page">
                  <wp:posOffset>1602105</wp:posOffset>
                </wp:positionH>
                <wp:positionV relativeFrom="page">
                  <wp:posOffset>9474200</wp:posOffset>
                </wp:positionV>
                <wp:extent cx="977900" cy="479425"/>
                <wp:effectExtent l="0" t="0" r="0" b="3175"/>
                <wp:wrapThrough wrapText="bothSides">
                  <wp:wrapPolygon edited="0">
                    <wp:start x="561" y="0"/>
                    <wp:lineTo x="561" y="20599"/>
                    <wp:lineTo x="20197" y="20599"/>
                    <wp:lineTo x="20197" y="0"/>
                    <wp:lineTo x="561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305DF" w14:textId="77777777" w:rsidR="009D3DC3" w:rsidRDefault="009D3DC3">
                            <w:r>
                              <w:t>City2Citytv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3" type="#_x0000_t202" style="position:absolute;margin-left:126.15pt;margin-top:746pt;width:77pt;height:37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cm/NICAAAe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" mv:complextextbox="1" filled="f" stroked="f">
                <v:textbox>
                  <w:txbxContent>
                    <w:p w14:paraId="306305DF" w14:textId="77777777" w:rsidR="009D3DC3" w:rsidRDefault="009D3DC3">
                      <w:r>
                        <w:t>City2Citytv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4E9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3F1580" wp14:editId="12E5F240">
                <wp:simplePos x="0" y="0"/>
                <wp:positionH relativeFrom="page">
                  <wp:posOffset>3886200</wp:posOffset>
                </wp:positionH>
                <wp:positionV relativeFrom="page">
                  <wp:posOffset>6142355</wp:posOffset>
                </wp:positionV>
                <wp:extent cx="2794000" cy="562610"/>
                <wp:effectExtent l="0" t="0" r="0" b="0"/>
                <wp:wrapThrough wrapText="bothSides">
                  <wp:wrapPolygon edited="0">
                    <wp:start x="196" y="0"/>
                    <wp:lineTo x="196" y="20479"/>
                    <wp:lineTo x="21207" y="20479"/>
                    <wp:lineTo x="21207" y="0"/>
                    <wp:lineTo x="196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F6D97" w14:textId="77777777" w:rsidR="009D3DC3" w:rsidRDefault="009D3DC3">
                            <w:r>
                              <w:t xml:space="preserve">14111 </w:t>
                            </w:r>
                            <w:proofErr w:type="spellStart"/>
                            <w:r>
                              <w:t>E.Seven</w:t>
                            </w:r>
                            <w:proofErr w:type="spellEnd"/>
                            <w:r>
                              <w:t xml:space="preserve"> Mile RD  @ Gratiot </w:t>
                            </w:r>
                            <w:proofErr w:type="spellStart"/>
                            <w:r>
                              <w:t>DETROIT</w:t>
                            </w:r>
                            <w:proofErr w:type="gramStart"/>
                            <w:r>
                              <w:t>,Mi</w:t>
                            </w:r>
                            <w:proofErr w:type="spellEnd"/>
                            <w:proofErr w:type="gramEnd"/>
                            <w:r>
                              <w:t xml:space="preserve"> 48205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margin-left:306pt;margin-top:483.65pt;width:220pt;height:44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" mv:complextextbox="1" filled="f" stroked="f">
                <v:textbox>
                  <w:txbxContent>
                    <w:p w14:paraId="285F6D97" w14:textId="77777777" w:rsidR="009D3DC3" w:rsidRDefault="009D3DC3">
                      <w:r>
                        <w:t xml:space="preserve">14111 </w:t>
                      </w:r>
                      <w:proofErr w:type="spellStart"/>
                      <w:r>
                        <w:t>E.Seven</w:t>
                      </w:r>
                      <w:proofErr w:type="spellEnd"/>
                      <w:r>
                        <w:t xml:space="preserve"> Mile RD  @ Gratiot </w:t>
                      </w:r>
                      <w:proofErr w:type="spellStart"/>
                      <w:r>
                        <w:t>DETROIT</w:t>
                      </w:r>
                      <w:proofErr w:type="gramStart"/>
                      <w:r>
                        <w:t>,Mi</w:t>
                      </w:r>
                      <w:proofErr w:type="spellEnd"/>
                      <w:proofErr w:type="gramEnd"/>
                      <w:r>
                        <w:t xml:space="preserve"> 48205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4E9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B2A0B9" wp14:editId="1A8B4DE7">
                <wp:simplePos x="0" y="0"/>
                <wp:positionH relativeFrom="page">
                  <wp:posOffset>203200</wp:posOffset>
                </wp:positionH>
                <wp:positionV relativeFrom="page">
                  <wp:posOffset>5824220</wp:posOffset>
                </wp:positionV>
                <wp:extent cx="4131945" cy="711200"/>
                <wp:effectExtent l="0" t="0" r="0" b="0"/>
                <wp:wrapTight wrapText="bothSides">
                  <wp:wrapPolygon edited="0">
                    <wp:start x="133" y="0"/>
                    <wp:lineTo x="133" y="20829"/>
                    <wp:lineTo x="21378" y="20829"/>
                    <wp:lineTo x="21378" y="0"/>
                    <wp:lineTo x="133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675E0A" w14:textId="77777777" w:rsidR="009D3DC3" w:rsidRPr="007315E1" w:rsidRDefault="009D3DC3" w:rsidP="005E5B09">
                            <w:pPr>
                              <w:pStyle w:val="Title"/>
                              <w:rPr>
                                <w:sz w:val="40"/>
                                <w:szCs w:val="40"/>
                              </w:rPr>
                            </w:pPr>
                            <w:r w:rsidRPr="007315E1">
                              <w:rPr>
                                <w:sz w:val="40"/>
                                <w:szCs w:val="40"/>
                              </w:rPr>
                              <w:t>@ THE WOW CHURCH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margin-left:16pt;margin-top:458.6pt;width:325.35pt;height:5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" filled="f" stroked="f">
                <v:textbox inset=",0,,0">
                  <w:txbxContent>
                    <w:p w14:paraId="32675E0A" w14:textId="77777777" w:rsidR="009D3DC3" w:rsidRPr="007315E1" w:rsidRDefault="009D3DC3" w:rsidP="005E5B09">
                      <w:pPr>
                        <w:pStyle w:val="Title"/>
                        <w:rPr>
                          <w:sz w:val="40"/>
                          <w:szCs w:val="40"/>
                        </w:rPr>
                      </w:pPr>
                      <w:r w:rsidRPr="007315E1">
                        <w:rPr>
                          <w:sz w:val="40"/>
                          <w:szCs w:val="40"/>
                        </w:rPr>
                        <w:t>@ THE WOW CHURCH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3393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B5F3C7" wp14:editId="6D3869C9">
                <wp:simplePos x="0" y="0"/>
                <wp:positionH relativeFrom="page">
                  <wp:posOffset>2077720</wp:posOffset>
                </wp:positionH>
                <wp:positionV relativeFrom="page">
                  <wp:posOffset>3822700</wp:posOffset>
                </wp:positionV>
                <wp:extent cx="2844800" cy="914400"/>
                <wp:effectExtent l="0" t="0" r="0" b="0"/>
                <wp:wrapThrough wrapText="bothSides">
                  <wp:wrapPolygon edited="0">
                    <wp:start x="193" y="0"/>
                    <wp:lineTo x="193" y="21000"/>
                    <wp:lineTo x="21214" y="21000"/>
                    <wp:lineTo x="21214" y="0"/>
                    <wp:lineTo x="193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B739" w14:textId="77777777" w:rsidR="009D3DC3" w:rsidRPr="007315E1" w:rsidRDefault="009D3D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WHY: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TO ENHANCE JOB OPPORTUNITIES TO DETROIT YOUTH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" o:spid="_x0000_s1046" type="#_x0000_t202" style="position:absolute;margin-left:163.6pt;margin-top:301pt;width:224pt;height:1in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" mv:complextextbox="1" filled="f" stroked="f">
                <v:textbox>
                  <w:txbxContent>
                    <w:p w14:paraId="1345B739" w14:textId="77777777" w:rsidR="009D3DC3" w:rsidRPr="007315E1" w:rsidRDefault="009D3D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WHY: </w:t>
                      </w:r>
                      <w:r>
                        <w:rPr>
                          <w:sz w:val="28"/>
                          <w:szCs w:val="28"/>
                        </w:rPr>
                        <w:t>TO ENHANCE JOB OPPORTUNITIES TO DETROIT YOUTH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393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663B8" wp14:editId="283F402D">
                <wp:simplePos x="0" y="0"/>
                <wp:positionH relativeFrom="page">
                  <wp:posOffset>730250</wp:posOffset>
                </wp:positionH>
                <wp:positionV relativeFrom="page">
                  <wp:posOffset>1879600</wp:posOffset>
                </wp:positionV>
                <wp:extent cx="1136650" cy="1104900"/>
                <wp:effectExtent l="0" t="0" r="0" b="12700"/>
                <wp:wrapThrough wrapText="bothSides">
                  <wp:wrapPolygon edited="0">
                    <wp:start x="483" y="0"/>
                    <wp:lineTo x="483" y="21352"/>
                    <wp:lineTo x="20755" y="21352"/>
                    <wp:lineTo x="20755" y="0"/>
                    <wp:lineTo x="483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D4DDE" w14:textId="77777777" w:rsidR="009D3DC3" w:rsidRDefault="009D3DC3"/>
                          <w:p w14:paraId="31110E7F" w14:textId="77777777" w:rsidR="009D3DC3" w:rsidRDefault="009D3DC3"/>
                          <w:p w14:paraId="7665F799" w14:textId="77777777" w:rsidR="009D3DC3" w:rsidRDefault="009D3DC3">
                            <w:r>
                              <w:t>Twitter</w:t>
                            </w:r>
                          </w:p>
                          <w:p w14:paraId="40D8A424" w14:textId="77777777" w:rsidR="009D3DC3" w:rsidRDefault="009D3DC3">
                            <w:r>
                              <w:t>Facebook</w:t>
                            </w:r>
                          </w:p>
                          <w:p w14:paraId="521DC0C9" w14:textId="77777777" w:rsidR="009D3DC3" w:rsidRDefault="009D3DC3">
                            <w:r>
                              <w:t>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7" type="#_x0000_t202" style="position:absolute;margin-left:57.5pt;margin-top:148pt;width:89.5pt;height:8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" mv:complextextbox="1" filled="f" stroked="f">
                <v:textbox>
                  <w:txbxContent>
                    <w:p w14:paraId="3C2D4DDE" w14:textId="77777777" w:rsidR="009D3DC3" w:rsidRDefault="009D3DC3"/>
                    <w:p w14:paraId="31110E7F" w14:textId="77777777" w:rsidR="009D3DC3" w:rsidRDefault="009D3DC3"/>
                    <w:p w14:paraId="7665F799" w14:textId="77777777" w:rsidR="009D3DC3" w:rsidRDefault="009D3DC3">
                      <w:r>
                        <w:t>Twitter</w:t>
                      </w:r>
                    </w:p>
                    <w:p w14:paraId="40D8A424" w14:textId="77777777" w:rsidR="009D3DC3" w:rsidRDefault="009D3DC3">
                      <w:r>
                        <w:t>Facebook</w:t>
                      </w:r>
                    </w:p>
                    <w:p w14:paraId="521DC0C9" w14:textId="77777777" w:rsidR="009D3DC3" w:rsidRDefault="009D3DC3">
                      <w:r>
                        <w:t>Marketing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3DC8">
        <w:rPr>
          <w:noProof/>
        </w:rPr>
        <w:drawing>
          <wp:anchor distT="0" distB="0" distL="114300" distR="114300" simplePos="0" relativeHeight="251694080" behindDoc="0" locked="0" layoutInCell="1" allowOverlap="1" wp14:anchorId="2EF8BBC8" wp14:editId="1D8DD771">
            <wp:simplePos x="0" y="0"/>
            <wp:positionH relativeFrom="page">
              <wp:posOffset>2623820</wp:posOffset>
            </wp:positionH>
            <wp:positionV relativeFrom="page">
              <wp:posOffset>9109075</wp:posOffset>
            </wp:positionV>
            <wp:extent cx="864870" cy="885825"/>
            <wp:effectExtent l="0" t="0" r="0" b="3175"/>
            <wp:wrapThrough wrapText="bothSides">
              <wp:wrapPolygon edited="0">
                <wp:start x="0" y="0"/>
                <wp:lineTo x="0" y="21058"/>
                <wp:lineTo x="20934" y="21058"/>
                <wp:lineTo x="20934" y="0"/>
                <wp:lineTo x="0" y="0"/>
              </wp:wrapPolygon>
            </wp:wrapThrough>
            <wp:docPr id="44" name="Picture 2" descr="pro:Users:mac:Desktop:C2CT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:Users:mac:Desktop:C2CTV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DC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009028" wp14:editId="658EBC67">
                <wp:simplePos x="0" y="0"/>
                <wp:positionH relativeFrom="page">
                  <wp:posOffset>730250</wp:posOffset>
                </wp:positionH>
                <wp:positionV relativeFrom="page">
                  <wp:posOffset>9096375</wp:posOffset>
                </wp:positionV>
                <wp:extent cx="1893570" cy="400050"/>
                <wp:effectExtent l="0" t="0" r="0" b="6350"/>
                <wp:wrapThrough wrapText="bothSides">
                  <wp:wrapPolygon edited="0">
                    <wp:start x="290" y="0"/>
                    <wp:lineTo x="290" y="20571"/>
                    <wp:lineTo x="20861" y="20571"/>
                    <wp:lineTo x="20861" y="0"/>
                    <wp:lineTo x="290" y="0"/>
                  </wp:wrapPolygon>
                </wp:wrapThrough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B8CD9" w14:textId="77777777" w:rsidR="009D3DC3" w:rsidRPr="007315E1" w:rsidRDefault="009D3DC3">
                            <w:r w:rsidRPr="007315E1">
                              <w:t>BROUGHT TO YOU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8" type="#_x0000_t202" style="position:absolute;margin-left:57.5pt;margin-top:716.25pt;width:149.1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" mv:complextextbox="1" filled="f" stroked="f">
                <v:textbox>
                  <w:txbxContent>
                    <w:p w14:paraId="09BB8CD9" w14:textId="77777777" w:rsidR="009D3DC3" w:rsidRPr="007315E1" w:rsidRDefault="009D3DC3">
                      <w:r w:rsidRPr="007315E1">
                        <w:t>BROUGHT TO YOU BY: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3DC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03D358" wp14:editId="2FDE97A8">
                <wp:simplePos x="0" y="0"/>
                <wp:positionH relativeFrom="page">
                  <wp:posOffset>2819400</wp:posOffset>
                </wp:positionH>
                <wp:positionV relativeFrom="page">
                  <wp:posOffset>6830060</wp:posOffset>
                </wp:positionV>
                <wp:extent cx="4192905" cy="2466340"/>
                <wp:effectExtent l="0" t="0" r="0" b="0"/>
                <wp:wrapThrough wrapText="bothSides">
                  <wp:wrapPolygon edited="0">
                    <wp:start x="131" y="0"/>
                    <wp:lineTo x="131" y="21355"/>
                    <wp:lineTo x="21328" y="21355"/>
                    <wp:lineTo x="21328" y="0"/>
                    <wp:lineTo x="131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905" cy="246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E7642" w14:textId="77777777" w:rsidR="009D3DC3" w:rsidRDefault="009D3DC3"/>
                          <w:p w14:paraId="5FEB8D47" w14:textId="51F3E8BE" w:rsidR="009D3DC3" w:rsidRDefault="009D3DC3">
                            <w:r>
                              <w:t xml:space="preserve">MISSION: TO BRING COMPUTER LITERACY, FINANCIAL AWARENESS, SELF IMPROVEMENT, AND SELF ENRICHMENT TO UNDER-PRIVILEGE TEENS </w:t>
                            </w:r>
                            <w:r w:rsidR="00D37119">
                              <w:t>AND AT RISK YOUTH FROM AGES 8-18</w:t>
                            </w:r>
                            <w:r>
                              <w:t>….</w:t>
                            </w:r>
                          </w:p>
                          <w:p w14:paraId="6A97CBAF" w14:textId="77777777" w:rsidR="009D3DC3" w:rsidRDefault="009D3DC3"/>
                          <w:p w14:paraId="5C6DF22E" w14:textId="77777777" w:rsidR="009D3DC3" w:rsidRDefault="009D3DC3">
                            <w:r>
                              <w:t>THE SEATS ARE LIMITED ***** CLASSES WILL FILL UP FAST SO PLEASE DON’T HESITATE.</w:t>
                            </w:r>
                          </w:p>
                          <w:p w14:paraId="00F0C75A" w14:textId="2AA4A1C1" w:rsidR="009D3DC3" w:rsidRDefault="009D3DC3">
                            <w:r>
                              <w:t xml:space="preserve">$100 </w:t>
                            </w:r>
                            <w:r w:rsidR="00D37119">
                              <w:t xml:space="preserve">For 6 Week Session on Wednesday </w:t>
                            </w:r>
                            <w:r w:rsidR="00A22C63">
                              <w:t>5 to 7</w:t>
                            </w:r>
                            <w:r>
                              <w:t xml:space="preserve">:30pm </w:t>
                            </w:r>
                          </w:p>
                          <w:p w14:paraId="301C65BE" w14:textId="77777777" w:rsidR="009D3DC3" w:rsidRDefault="009D3DC3">
                            <w:bookmarkStart w:id="0" w:name="_GoBack"/>
                            <w:bookmarkEnd w:id="0"/>
                          </w:p>
                          <w:p w14:paraId="4C77FDA5" w14:textId="77777777" w:rsidR="009D3DC3" w:rsidRDefault="009D3DC3">
                            <w:r>
                              <w:t xml:space="preserve">ADULTS CLASSES COMING SOON-Sign Up @ </w:t>
                            </w:r>
                            <w:hyperlink r:id="rId10" w:history="1">
                              <w:r w:rsidRPr="009C0D54">
                                <w:rPr>
                                  <w:rStyle w:val="Hyperlink"/>
                                </w:rPr>
                                <w:t>City2Citytv@gmail.com</w:t>
                              </w:r>
                            </w:hyperlink>
                            <w:r>
                              <w:t xml:space="preserve"> or City2Citytv.com</w:t>
                            </w:r>
                          </w:p>
                          <w:p w14:paraId="324A7D32" w14:textId="77777777" w:rsidR="009D3DC3" w:rsidRDefault="009D3DC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B1A5A7" w14:textId="77777777" w:rsidR="009D3DC3" w:rsidRPr="007A1DAE" w:rsidRDefault="009D3DC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9" type="#_x0000_t202" style="position:absolute;margin-left:222pt;margin-top:537.8pt;width:330.15pt;height:194.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" mv:complextextbox="1" filled="f" stroked="f">
                <v:textbox>
                  <w:txbxContent>
                    <w:p w14:paraId="415E7642" w14:textId="77777777" w:rsidR="009D3DC3" w:rsidRDefault="009D3DC3"/>
                    <w:p w14:paraId="5FEB8D47" w14:textId="51F3E8BE" w:rsidR="009D3DC3" w:rsidRDefault="009D3DC3">
                      <w:r>
                        <w:t xml:space="preserve">MISSION: TO BRING COMPUTER LITERACY, FINANCIAL AWARENESS, SELF IMPROVEMENT, AND SELF ENRICHMENT TO UNDER-PRIVILEGE TEENS </w:t>
                      </w:r>
                      <w:r w:rsidR="00D37119">
                        <w:t>AND AT RISK YOUTH FROM AGES 8-18</w:t>
                      </w:r>
                      <w:r>
                        <w:t>….</w:t>
                      </w:r>
                    </w:p>
                    <w:p w14:paraId="6A97CBAF" w14:textId="77777777" w:rsidR="009D3DC3" w:rsidRDefault="009D3DC3"/>
                    <w:p w14:paraId="5C6DF22E" w14:textId="77777777" w:rsidR="009D3DC3" w:rsidRDefault="009D3DC3">
                      <w:r>
                        <w:t>THE SEATS ARE LIMITED ***** CLASSES WILL FILL UP FAST SO PLEASE DON’T HESITATE.</w:t>
                      </w:r>
                    </w:p>
                    <w:p w14:paraId="00F0C75A" w14:textId="2AA4A1C1" w:rsidR="009D3DC3" w:rsidRDefault="009D3DC3">
                      <w:r>
                        <w:t xml:space="preserve">$100 </w:t>
                      </w:r>
                      <w:r w:rsidR="00D37119">
                        <w:t xml:space="preserve">For 6 Week Session on Wednesday </w:t>
                      </w:r>
                      <w:r w:rsidR="00A22C63">
                        <w:t>5 to 7</w:t>
                      </w:r>
                      <w:r>
                        <w:t xml:space="preserve">:30pm </w:t>
                      </w:r>
                    </w:p>
                    <w:p w14:paraId="301C65BE" w14:textId="77777777" w:rsidR="009D3DC3" w:rsidRDefault="009D3DC3">
                      <w:bookmarkStart w:id="1" w:name="_GoBack"/>
                      <w:bookmarkEnd w:id="1"/>
                    </w:p>
                    <w:p w14:paraId="4C77FDA5" w14:textId="77777777" w:rsidR="009D3DC3" w:rsidRDefault="009D3DC3">
                      <w:r>
                        <w:t xml:space="preserve">ADULTS CLASSES COMING SOON-Sign Up @ </w:t>
                      </w:r>
                      <w:hyperlink r:id="rId11" w:history="1">
                        <w:r w:rsidRPr="009C0D54">
                          <w:rPr>
                            <w:rStyle w:val="Hyperlink"/>
                          </w:rPr>
                          <w:t>City2Citytv@gmail.com</w:t>
                        </w:r>
                      </w:hyperlink>
                      <w:r>
                        <w:t xml:space="preserve"> or City2Citytv.com</w:t>
                      </w:r>
                    </w:p>
                    <w:p w14:paraId="324A7D32" w14:textId="77777777" w:rsidR="009D3DC3" w:rsidRDefault="009D3DC3">
                      <w:pPr>
                        <w:rPr>
                          <w:b/>
                          <w:bCs/>
                        </w:rPr>
                      </w:pPr>
                    </w:p>
                    <w:p w14:paraId="6EB1A5A7" w14:textId="77777777" w:rsidR="009D3DC3" w:rsidRPr="007A1DAE" w:rsidRDefault="009D3DC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13DC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721EB" wp14:editId="096CD283">
                <wp:simplePos x="0" y="0"/>
                <wp:positionH relativeFrom="page">
                  <wp:posOffset>660400</wp:posOffset>
                </wp:positionH>
                <wp:positionV relativeFrom="page">
                  <wp:posOffset>6667500</wp:posOffset>
                </wp:positionV>
                <wp:extent cx="6719570" cy="468630"/>
                <wp:effectExtent l="0" t="0" r="0" b="13970"/>
                <wp:wrapTight wrapText="bothSides">
                  <wp:wrapPolygon edited="0">
                    <wp:start x="82" y="0"/>
                    <wp:lineTo x="82" y="21073"/>
                    <wp:lineTo x="21392" y="21073"/>
                    <wp:lineTo x="21392" y="0"/>
                    <wp:lineTo x="82" y="0"/>
                  </wp:wrapPolygon>
                </wp:wrapTight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3CD9A4" w14:textId="77777777" w:rsidR="009D3DC3" w:rsidRPr="00DD4AD1" w:rsidRDefault="009D3DC3" w:rsidP="00DD4AD1">
                            <w:pPr>
                              <w:pStyle w:val="Subtitle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 w:rsidRPr="00DD4AD1">
                              <w:rPr>
                                <w:sz w:val="48"/>
                                <w:szCs w:val="48"/>
                              </w:rPr>
                              <w:t>AFTERSCHOOL DIGITAL MEDIA classes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0" type="#_x0000_t202" style="position:absolute;margin-left:52pt;margin-top:525pt;width:529.1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" filled="f" stroked="f">
                <v:textbox inset=",0,,0">
                  <w:txbxContent>
                    <w:p w14:paraId="453CD9A4" w14:textId="77777777" w:rsidR="009D3DC3" w:rsidRPr="00DD4AD1" w:rsidRDefault="009D3DC3" w:rsidP="00DD4AD1">
                      <w:pPr>
                        <w:pStyle w:val="Subtitle"/>
                        <w:jc w:val="left"/>
                        <w:rPr>
                          <w:sz w:val="48"/>
                          <w:szCs w:val="48"/>
                        </w:rPr>
                      </w:pPr>
                      <w:r w:rsidRPr="00DD4AD1">
                        <w:rPr>
                          <w:sz w:val="48"/>
                          <w:szCs w:val="48"/>
                        </w:rPr>
                        <w:t>AFTERSCHOOL DIGITAL MEDIA classes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315E1">
        <w:rPr>
          <w:noProof/>
        </w:rPr>
        <w:drawing>
          <wp:anchor distT="0" distB="0" distL="114300" distR="114300" simplePos="0" relativeHeight="251671552" behindDoc="0" locked="0" layoutInCell="1" allowOverlap="1" wp14:anchorId="551DD8E5" wp14:editId="2ED4B432">
            <wp:simplePos x="0" y="0"/>
            <wp:positionH relativeFrom="page">
              <wp:posOffset>730250</wp:posOffset>
            </wp:positionH>
            <wp:positionV relativeFrom="page">
              <wp:posOffset>7239000</wp:posOffset>
            </wp:positionV>
            <wp:extent cx="2065020" cy="1554480"/>
            <wp:effectExtent l="0" t="0" r="0" b="0"/>
            <wp:wrapThrough wrapText="bothSides">
              <wp:wrapPolygon edited="0">
                <wp:start x="0" y="0"/>
                <wp:lineTo x="0" y="21176"/>
                <wp:lineTo x="21255" y="21176"/>
                <wp:lineTo x="21255" y="0"/>
                <wp:lineTo x="0" y="0"/>
              </wp:wrapPolygon>
            </wp:wrapThrough>
            <wp:docPr id="11" name="Picture 2" descr="pro:Users:mac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:Users:mac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F4AA83" wp14:editId="3111BC61">
                <wp:simplePos x="0" y="0"/>
                <wp:positionH relativeFrom="page">
                  <wp:posOffset>671195</wp:posOffset>
                </wp:positionH>
                <wp:positionV relativeFrom="page">
                  <wp:posOffset>5062220</wp:posOffset>
                </wp:positionV>
                <wp:extent cx="1195705" cy="762000"/>
                <wp:effectExtent l="0" t="0" r="0" b="0"/>
                <wp:wrapThrough wrapText="bothSides">
                  <wp:wrapPolygon edited="0">
                    <wp:start x="459" y="0"/>
                    <wp:lineTo x="459" y="20880"/>
                    <wp:lineTo x="20648" y="20880"/>
                    <wp:lineTo x="20648" y="0"/>
                    <wp:lineTo x="459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7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D9FB9" w14:textId="77777777" w:rsidR="009D3DC3" w:rsidRPr="0007129C" w:rsidRDefault="009D3DC3">
                            <w:pPr>
                              <w:rPr>
                                <w:rFonts w:ascii="Abadi MT Condensed Extra Bold" w:hAnsi="Abadi MT Condensed Extra Bold"/>
                              </w:rPr>
                            </w:pPr>
                            <w:r w:rsidRPr="0007129C">
                              <w:rPr>
                                <w:rFonts w:ascii="Abadi MT Condensed Extra Bold" w:hAnsi="Abadi MT Condensed Extra Bold"/>
                              </w:rPr>
                              <w:t>LIVE</w:t>
                            </w:r>
                          </w:p>
                          <w:p w14:paraId="1AD54A49" w14:textId="77777777" w:rsidR="009D3DC3" w:rsidRPr="0007129C" w:rsidRDefault="009D3DC3">
                            <w:pPr>
                              <w:rPr>
                                <w:rFonts w:ascii="Abadi MT Condensed Extra Bold" w:hAnsi="Abadi MT Condensed Extra Bold"/>
                              </w:rPr>
                            </w:pPr>
                            <w:r w:rsidRPr="0007129C">
                              <w:rPr>
                                <w:rFonts w:ascii="Abadi MT Condensed Extra Bold" w:hAnsi="Abadi MT Condensed Extra Bold"/>
                              </w:rPr>
                              <w:t>BROADCASTING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1" type="#_x0000_t202" style="position:absolute;margin-left:52.85pt;margin-top:398.6pt;width:94.15pt;height:60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" mv:complextextbox="1" filled="f" stroked="f">
                <v:textbox>
                  <w:txbxContent>
                    <w:p w14:paraId="37AD9FB9" w14:textId="77777777" w:rsidR="009D3DC3" w:rsidRPr="0007129C" w:rsidRDefault="009D3DC3">
                      <w:pPr>
                        <w:rPr>
                          <w:rFonts w:ascii="Abadi MT Condensed Extra Bold" w:hAnsi="Abadi MT Condensed Extra Bold"/>
                        </w:rPr>
                      </w:pPr>
                      <w:r w:rsidRPr="0007129C">
                        <w:rPr>
                          <w:rFonts w:ascii="Abadi MT Condensed Extra Bold" w:hAnsi="Abadi MT Condensed Extra Bold"/>
                        </w:rPr>
                        <w:t>LIVE</w:t>
                      </w:r>
                    </w:p>
                    <w:p w14:paraId="1AD54A49" w14:textId="77777777" w:rsidR="009D3DC3" w:rsidRPr="0007129C" w:rsidRDefault="009D3DC3">
                      <w:pPr>
                        <w:rPr>
                          <w:rFonts w:ascii="Abadi MT Condensed Extra Bold" w:hAnsi="Abadi MT Condensed Extra Bold"/>
                        </w:rPr>
                      </w:pPr>
                      <w:r w:rsidRPr="0007129C">
                        <w:rPr>
                          <w:rFonts w:ascii="Abadi MT Condensed Extra Bold" w:hAnsi="Abadi MT Condensed Extra Bold"/>
                        </w:rPr>
                        <w:t>BROADCASTING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27E5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F3C544" wp14:editId="1074A364">
                <wp:simplePos x="0" y="0"/>
                <wp:positionH relativeFrom="page">
                  <wp:posOffset>730250</wp:posOffset>
                </wp:positionH>
                <wp:positionV relativeFrom="page">
                  <wp:posOffset>1416050</wp:posOffset>
                </wp:positionV>
                <wp:extent cx="871855" cy="495300"/>
                <wp:effectExtent l="0" t="0" r="0" b="12700"/>
                <wp:wrapThrough wrapText="bothSides">
                  <wp:wrapPolygon edited="0">
                    <wp:start x="629" y="0"/>
                    <wp:lineTo x="629" y="21046"/>
                    <wp:lineTo x="20137" y="21046"/>
                    <wp:lineTo x="20137" y="0"/>
                    <wp:lineTo x="629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10776" w14:textId="77777777" w:rsidR="009D3DC3" w:rsidRDefault="009D3DC3">
                            <w:r>
                              <w:t>T-Shirt</w:t>
                            </w:r>
                          </w:p>
                          <w:p w14:paraId="7DA819FF" w14:textId="77777777" w:rsidR="009D3DC3" w:rsidRDefault="009D3DC3">
                            <w:r>
                              <w:t>Making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2" type="#_x0000_t202" style="position:absolute;margin-left:57.5pt;margin-top:111.5pt;width:68.6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EMgNYCAAAf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" mv:complextextbox="1" filled="f" stroked="f">
                <v:textbox>
                  <w:txbxContent>
                    <w:p w14:paraId="35A10776" w14:textId="77777777" w:rsidR="009D3DC3" w:rsidRDefault="009D3DC3">
                      <w:r>
                        <w:t>T-Shirt</w:t>
                      </w:r>
                    </w:p>
                    <w:p w14:paraId="7DA819FF" w14:textId="77777777" w:rsidR="009D3DC3" w:rsidRDefault="009D3DC3">
                      <w:r>
                        <w:t>Making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27E5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405BC4" wp14:editId="550D3396">
                <wp:simplePos x="0" y="0"/>
                <wp:positionH relativeFrom="page">
                  <wp:posOffset>704850</wp:posOffset>
                </wp:positionH>
                <wp:positionV relativeFrom="page">
                  <wp:posOffset>984250</wp:posOffset>
                </wp:positionV>
                <wp:extent cx="1371600" cy="317500"/>
                <wp:effectExtent l="0" t="0" r="0" b="12700"/>
                <wp:wrapThrough wrapText="bothSides">
                  <wp:wrapPolygon edited="0">
                    <wp:start x="400" y="0"/>
                    <wp:lineTo x="400" y="20736"/>
                    <wp:lineTo x="20800" y="20736"/>
                    <wp:lineTo x="20800" y="0"/>
                    <wp:lineTo x="40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E65F5" w14:textId="77777777" w:rsidR="009D3DC3" w:rsidRDefault="009D3DC3">
                            <w: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3" type="#_x0000_t202" style="position:absolute;margin-left:55.5pt;margin-top:77.5pt;width:108pt;height:25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tM2NECAAAe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" mv:complextextbox="1" filled="f" stroked="f">
                <v:textbox>
                  <w:txbxContent>
                    <w:p w14:paraId="017E65F5" w14:textId="77777777" w:rsidR="009D3DC3" w:rsidRDefault="009D3DC3">
                      <w:r>
                        <w:t>Photoshop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27E5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80E2F9" wp14:editId="4990505C">
                <wp:simplePos x="0" y="0"/>
                <wp:positionH relativeFrom="page">
                  <wp:posOffset>1976755</wp:posOffset>
                </wp:positionH>
                <wp:positionV relativeFrom="page">
                  <wp:posOffset>5769610</wp:posOffset>
                </wp:positionV>
                <wp:extent cx="3869055" cy="372745"/>
                <wp:effectExtent l="0" t="0" r="0" b="8255"/>
                <wp:wrapThrough wrapText="bothSides">
                  <wp:wrapPolygon edited="0">
                    <wp:start x="142" y="0"/>
                    <wp:lineTo x="142" y="20606"/>
                    <wp:lineTo x="21270" y="20606"/>
                    <wp:lineTo x="21270" y="0"/>
                    <wp:lineTo x="142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05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DB73F" w14:textId="77777777" w:rsidR="009D3DC3" w:rsidRDefault="009D3DC3">
                            <w:r>
                              <w:t>CALL FOR REGISTRATION 248.247.4244 C.POPE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54" type="#_x0000_t202" style="position:absolute;margin-left:155.65pt;margin-top:454.3pt;width:304.65pt;height:29.35pt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SC5tYCAAAg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" mv:complextextbox="1" filled="f" stroked="f">
                <v:textbox>
                  <w:txbxContent>
                    <w:p w14:paraId="28EDB73F" w14:textId="77777777" w:rsidR="009D3DC3" w:rsidRDefault="009D3DC3">
                      <w:r>
                        <w:t>CALL FOR REGISTRATION 248.247.4244 C.POPE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5875">
        <w:rPr>
          <w:noProof/>
        </w:rPr>
        <w:drawing>
          <wp:anchor distT="0" distB="0" distL="114300" distR="114300" simplePos="0" relativeHeight="251687936" behindDoc="0" locked="0" layoutInCell="1" allowOverlap="1" wp14:anchorId="4067B476" wp14:editId="6582E0F1">
            <wp:simplePos x="0" y="0"/>
            <wp:positionH relativeFrom="page">
              <wp:posOffset>-120650</wp:posOffset>
            </wp:positionH>
            <wp:positionV relativeFrom="page">
              <wp:posOffset>213995</wp:posOffset>
            </wp:positionV>
            <wp:extent cx="660400" cy="319405"/>
            <wp:effectExtent l="0" t="0" r="0" b="10795"/>
            <wp:wrapThrough wrapText="bothSides">
              <wp:wrapPolygon edited="0">
                <wp:start x="0" y="0"/>
                <wp:lineTo x="0" y="20612"/>
                <wp:lineTo x="20769" y="20612"/>
                <wp:lineTo x="20769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875">
        <w:rPr>
          <w:noProof/>
        </w:rPr>
        <w:drawing>
          <wp:anchor distT="0" distB="0" distL="114300" distR="114300" simplePos="0" relativeHeight="251686912" behindDoc="0" locked="0" layoutInCell="1" allowOverlap="1" wp14:anchorId="68FC61BA" wp14:editId="353E1727">
            <wp:simplePos x="0" y="0"/>
            <wp:positionH relativeFrom="page">
              <wp:posOffset>7012305</wp:posOffset>
            </wp:positionH>
            <wp:positionV relativeFrom="page">
              <wp:posOffset>215900</wp:posOffset>
            </wp:positionV>
            <wp:extent cx="681355" cy="330200"/>
            <wp:effectExtent l="0" t="0" r="4445" b="0"/>
            <wp:wrapThrough wrapText="bothSides">
              <wp:wrapPolygon edited="0">
                <wp:start x="0" y="0"/>
                <wp:lineTo x="0" y="19938"/>
                <wp:lineTo x="20936" y="19938"/>
                <wp:lineTo x="2093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5F5">
        <w:rPr>
          <w:noProof/>
        </w:rPr>
        <mc:AlternateContent>
          <mc:Choice Requires="wpg">
            <w:drawing>
              <wp:anchor distT="0" distB="0" distL="114300" distR="114300" simplePos="1" relativeHeight="251685888" behindDoc="0" locked="0" layoutInCell="1" allowOverlap="1" wp14:anchorId="13599949" wp14:editId="0B8DCC51">
                <wp:simplePos x="457200" y="114300"/>
                <wp:positionH relativeFrom="page">
                  <wp:posOffset>457200</wp:posOffset>
                </wp:positionH>
                <wp:positionV relativeFrom="page">
                  <wp:posOffset>114300</wp:posOffset>
                </wp:positionV>
                <wp:extent cx="7239000" cy="469900"/>
                <wp:effectExtent l="0" t="0" r="0" b="12700"/>
                <wp:wrapThrough wrapText="bothSides">
                  <wp:wrapPolygon edited="0">
                    <wp:start x="76" y="0"/>
                    <wp:lineTo x="76" y="21016"/>
                    <wp:lineTo x="21448" y="21016"/>
                    <wp:lineTo x="21448" y="0"/>
                    <wp:lineTo x="76" y="0"/>
                  </wp:wrapPolygon>
                </wp:wrapThrough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469900"/>
                          <a:chOff x="0" y="0"/>
                          <a:chExt cx="7239000" cy="469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72390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45720"/>
                            <a:ext cx="634936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C118CD8" w14:textId="77777777" w:rsidR="009D3DC3" w:rsidRPr="003C2F47" w:rsidRDefault="009D3DC3">
                              <w:pPr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  <w:r w:rsidRPr="003C2F47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SHOOT FILM, NOT PEOPLE</w:t>
                              </w:r>
                              <w:r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 xml:space="preserve"> (48205)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55" style="position:absolute;margin-left:36pt;margin-top:9pt;width:570pt;height:37pt;z-index:251685888;mso-position-horizontal-relative:page;mso-position-vertical-relative:page" coordsize="7239000,469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" mv:complextextbox="1">
                <v:shape id="Text Box 20" o:spid="_x0000_s1056" type="#_x0000_t202" style="position:absolute;width:7239000;height:469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grCwgAA&#10;ANsAAAAPAAAAZHJzL2Rvd25yZXYueG1sRE89b4MwEN0r9T9YV6lbY8rQIhoHJVVbZSBKAh0ynvAF&#10;UPAZYRfIv6+HSBmf3vcym00nRhpca1nB6yICQVxZ3XKt4Lf8fklAOI+ssbNMCq7kIFs9Piwx1Xbi&#10;I42Fr0UIYZeigsb7PpXSVQ0ZdAvbEwfubAeDPsChlnrAKYSbTsZR9CYNthwaGuzps6HqUvwZBZTP&#10;ptwl719+vzn/RKfkMOW6Vur5aV5/gPA0+7v45t5qBXFYH76EH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SCsLCAAAA2wAAAA8AAAAAAAAAAAAAAAAAlwIAAGRycy9kb3du&#10;cmV2LnhtbFBLBQYAAAAABAAEAPUAAACGAwAAAAA=&#10;" mv:complextextbox="1" filled="f" stroked="f"/>
                <v:shape id="Text Box 37" o:spid="_x0000_s1057" type="#_x0000_t202" style="position:absolute;left:91440;top:45720;width:6349365;height:359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inset="0,0,0,0">
                    <w:txbxContent>
                      <w:p w14:paraId="6C118CD8" w14:textId="77777777" w:rsidR="009D3DC3" w:rsidRPr="003C2F47" w:rsidRDefault="009D3DC3">
                        <w:pPr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  </w:t>
                        </w:r>
                        <w:r w:rsidRPr="003C2F47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SHOOT FILM, NOT PEOPLE</w:t>
                        </w:r>
                        <w:r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 xml:space="preserve"> (48205)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4D3B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B4FC42" wp14:editId="6451E3F0">
                <wp:simplePos x="0" y="0"/>
                <wp:positionH relativeFrom="page">
                  <wp:posOffset>6121400</wp:posOffset>
                </wp:positionH>
                <wp:positionV relativeFrom="page">
                  <wp:posOffset>4940300</wp:posOffset>
                </wp:positionV>
                <wp:extent cx="863600" cy="1016000"/>
                <wp:effectExtent l="0" t="0" r="0" b="0"/>
                <wp:wrapThrough wrapText="bothSides">
                  <wp:wrapPolygon edited="0">
                    <wp:start x="635" y="0"/>
                    <wp:lineTo x="635" y="21060"/>
                    <wp:lineTo x="20329" y="21060"/>
                    <wp:lineTo x="20329" y="0"/>
                    <wp:lineTo x="635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DB7AE" w14:textId="77777777" w:rsidR="009D3DC3" w:rsidRPr="0007129C" w:rsidRDefault="009D3D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129C">
                              <w:rPr>
                                <w:b/>
                                <w:bCs/>
                              </w:rPr>
                              <w:t>Financial</w:t>
                            </w:r>
                          </w:p>
                          <w:p w14:paraId="12CC753E" w14:textId="77777777" w:rsidR="009D3DC3" w:rsidRPr="0007129C" w:rsidRDefault="009D3DC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7129C">
                              <w:rPr>
                                <w:b/>
                                <w:bCs/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58" type="#_x0000_t202" style="position:absolute;margin-left:482pt;margin-top:389pt;width:68pt;height:80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" mv:complextextbox="1" filled="f" stroked="f">
                <v:textbox>
                  <w:txbxContent>
                    <w:p w14:paraId="778DB7AE" w14:textId="77777777" w:rsidR="009D3DC3" w:rsidRPr="0007129C" w:rsidRDefault="009D3DC3">
                      <w:pPr>
                        <w:rPr>
                          <w:b/>
                          <w:bCs/>
                        </w:rPr>
                      </w:pPr>
                      <w:r w:rsidRPr="0007129C">
                        <w:rPr>
                          <w:b/>
                          <w:bCs/>
                        </w:rPr>
                        <w:t>Financial</w:t>
                      </w:r>
                    </w:p>
                    <w:p w14:paraId="12CC753E" w14:textId="77777777" w:rsidR="009D3DC3" w:rsidRPr="0007129C" w:rsidRDefault="009D3DC3">
                      <w:pPr>
                        <w:rPr>
                          <w:b/>
                          <w:bCs/>
                        </w:rPr>
                      </w:pPr>
                      <w:r w:rsidRPr="0007129C">
                        <w:rPr>
                          <w:b/>
                          <w:bCs/>
                        </w:rPr>
                        <w:t>Literacy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57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9C6653" wp14:editId="020E6C00">
                <wp:simplePos x="0" y="0"/>
                <wp:positionH relativeFrom="page">
                  <wp:posOffset>6032500</wp:posOffset>
                </wp:positionH>
                <wp:positionV relativeFrom="page">
                  <wp:posOffset>3505200</wp:posOffset>
                </wp:positionV>
                <wp:extent cx="812800" cy="1028700"/>
                <wp:effectExtent l="0" t="0" r="0" b="12700"/>
                <wp:wrapThrough wrapText="bothSides">
                  <wp:wrapPolygon edited="0">
                    <wp:start x="675" y="0"/>
                    <wp:lineTo x="675" y="21333"/>
                    <wp:lineTo x="20250" y="21333"/>
                    <wp:lineTo x="20250" y="0"/>
                    <wp:lineTo x="675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284B6" w14:textId="77777777" w:rsidR="009D3DC3" w:rsidRDefault="009D3DC3">
                            <w:r>
                              <w:t>FILM</w:t>
                            </w:r>
                          </w:p>
                          <w:p w14:paraId="76E9F96E" w14:textId="77777777" w:rsidR="009D3DC3" w:rsidRDefault="009D3DC3"/>
                          <w:p w14:paraId="0912DD76" w14:textId="77777777" w:rsidR="009D3DC3" w:rsidRDefault="009D3DC3">
                            <w:r>
                              <w:t>Video Making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59" type="#_x0000_t202" style="position:absolute;margin-left:475pt;margin-top:276pt;width:64pt;height:81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" mv:complextextbox="1" filled="f" stroked="f">
                <v:textbox>
                  <w:txbxContent>
                    <w:p w14:paraId="344284B6" w14:textId="77777777" w:rsidR="009D3DC3" w:rsidRDefault="009D3DC3">
                      <w:r>
                        <w:t>FILM</w:t>
                      </w:r>
                    </w:p>
                    <w:p w14:paraId="76E9F96E" w14:textId="77777777" w:rsidR="009D3DC3" w:rsidRDefault="009D3DC3"/>
                    <w:p w14:paraId="0912DD76" w14:textId="77777777" w:rsidR="009D3DC3" w:rsidRDefault="009D3DC3">
                      <w:r>
                        <w:t>Video Making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A5752">
        <w:rPr>
          <w:noProof/>
        </w:rPr>
        <w:drawing>
          <wp:anchor distT="0" distB="0" distL="114300" distR="114300" simplePos="0" relativeHeight="251672576" behindDoc="0" locked="0" layoutInCell="1" allowOverlap="1" wp14:anchorId="7E51FA69" wp14:editId="2A009A1D">
            <wp:simplePos x="0" y="0"/>
            <wp:positionH relativeFrom="page">
              <wp:posOffset>3841750</wp:posOffset>
            </wp:positionH>
            <wp:positionV relativeFrom="page">
              <wp:posOffset>2540000</wp:posOffset>
            </wp:positionV>
            <wp:extent cx="5397500" cy="1549400"/>
            <wp:effectExtent l="0" t="6350" r="6350" b="6350"/>
            <wp:wrapThrough wrapText="bothSides">
              <wp:wrapPolygon edited="0">
                <wp:start x="-25" y="21511"/>
                <wp:lineTo x="21524" y="21511"/>
                <wp:lineTo x="21524" y="266"/>
                <wp:lineTo x="-25" y="266"/>
                <wp:lineTo x="-25" y="21511"/>
              </wp:wrapPolygon>
            </wp:wrapThrough>
            <wp:docPr id="12" name="Picture 3" descr="pro:Users:mac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pro:Users:mac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7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C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2520C6" wp14:editId="4F674EC1">
                <wp:simplePos x="0" y="0"/>
                <wp:positionH relativeFrom="page">
                  <wp:posOffset>5994400</wp:posOffset>
                </wp:positionH>
                <wp:positionV relativeFrom="page">
                  <wp:posOffset>2235200</wp:posOffset>
                </wp:positionV>
                <wp:extent cx="1473200" cy="1104900"/>
                <wp:effectExtent l="0" t="0" r="0" b="12700"/>
                <wp:wrapThrough wrapText="bothSides">
                  <wp:wrapPolygon edited="0">
                    <wp:start x="372" y="0"/>
                    <wp:lineTo x="372" y="21352"/>
                    <wp:lineTo x="20855" y="21352"/>
                    <wp:lineTo x="20855" y="0"/>
                    <wp:lineTo x="372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F1F9B" w14:textId="77777777" w:rsidR="009D3DC3" w:rsidRDefault="009D3DC3">
                            <w:r>
                              <w:t>Garage band</w:t>
                            </w:r>
                          </w:p>
                          <w:p w14:paraId="2A2C5C18" w14:textId="77777777" w:rsidR="009D3DC3" w:rsidRDefault="009D3DC3"/>
                          <w:p w14:paraId="02D5D5F2" w14:textId="77777777" w:rsidR="009D3DC3" w:rsidRDefault="009D3DC3">
                            <w:r>
                              <w:t>Fruit loops</w:t>
                            </w:r>
                          </w:p>
                          <w:p w14:paraId="607D547E" w14:textId="77777777" w:rsidR="009D3DC3" w:rsidRDefault="009D3DC3"/>
                          <w:p w14:paraId="431F4CBA" w14:textId="77777777" w:rsidR="009D3DC3" w:rsidRDefault="009D3DC3">
                            <w:r>
                              <w:t>Beat Making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0" type="#_x0000_t202" style="position:absolute;margin-left:472pt;margin-top:176pt;width:116pt;height:8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" mv:complextextbox="1" filled="f" stroked="f">
                <v:textbox>
                  <w:txbxContent>
                    <w:p w14:paraId="67BF1F9B" w14:textId="77777777" w:rsidR="009D3DC3" w:rsidRDefault="009D3DC3">
                      <w:r>
                        <w:t>Garage band</w:t>
                      </w:r>
                    </w:p>
                    <w:p w14:paraId="2A2C5C18" w14:textId="77777777" w:rsidR="009D3DC3" w:rsidRDefault="009D3DC3"/>
                    <w:p w14:paraId="02D5D5F2" w14:textId="77777777" w:rsidR="009D3DC3" w:rsidRDefault="009D3DC3">
                      <w:r>
                        <w:t>Fruit loops</w:t>
                      </w:r>
                    </w:p>
                    <w:p w14:paraId="607D547E" w14:textId="77777777" w:rsidR="009D3DC3" w:rsidRDefault="009D3DC3"/>
                    <w:p w14:paraId="431F4CBA" w14:textId="77777777" w:rsidR="009D3DC3" w:rsidRDefault="009D3DC3">
                      <w:r>
                        <w:t>Beat Making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C6B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4521A6" wp14:editId="7C28A77B">
                <wp:simplePos x="0" y="0"/>
                <wp:positionH relativeFrom="page">
                  <wp:posOffset>6032500</wp:posOffset>
                </wp:positionH>
                <wp:positionV relativeFrom="page">
                  <wp:posOffset>1092200</wp:posOffset>
                </wp:positionV>
                <wp:extent cx="952500" cy="571500"/>
                <wp:effectExtent l="0" t="0" r="0" b="12700"/>
                <wp:wrapThrough wrapText="bothSides">
                  <wp:wrapPolygon edited="0">
                    <wp:start x="576" y="0"/>
                    <wp:lineTo x="576" y="21120"/>
                    <wp:lineTo x="20160" y="21120"/>
                    <wp:lineTo x="20160" y="0"/>
                    <wp:lineTo x="576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C434F" w14:textId="77777777" w:rsidR="009D3DC3" w:rsidRDefault="009D3DC3">
                            <w:r>
                              <w:t>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61" type="#_x0000_t202" style="position:absolute;margin-left:475pt;margin-top:86pt;width:75pt;height:45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PU+tACAAAdBgAADgAAAGRycy9lMm9Eb2MueG1srFRNb9swDL0P2H8QdE9tB3H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" mv:complextextbox="1" filled="f" stroked="f">
                <v:textbox>
                  <w:txbxContent>
                    <w:p w14:paraId="080C434F" w14:textId="77777777" w:rsidR="009D3DC3" w:rsidRDefault="009D3DC3">
                      <w:r>
                        <w:t>Animation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26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AE1325" wp14:editId="372136DA">
                <wp:simplePos x="0" y="0"/>
                <wp:positionH relativeFrom="page">
                  <wp:posOffset>671195</wp:posOffset>
                </wp:positionH>
                <wp:positionV relativeFrom="page">
                  <wp:posOffset>3987800</wp:posOffset>
                </wp:positionV>
                <wp:extent cx="1346200" cy="508000"/>
                <wp:effectExtent l="0" t="0" r="0" b="0"/>
                <wp:wrapThrough wrapText="bothSides">
                  <wp:wrapPolygon edited="0">
                    <wp:start x="408" y="0"/>
                    <wp:lineTo x="408" y="20520"/>
                    <wp:lineTo x="20785" y="20520"/>
                    <wp:lineTo x="20785" y="0"/>
                    <wp:lineTo x="408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6D0B2" w14:textId="77777777" w:rsidR="009D3DC3" w:rsidRPr="00214054" w:rsidRDefault="009D3D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14054">
                              <w:rPr>
                                <w:sz w:val="20"/>
                                <w:szCs w:val="20"/>
                              </w:rPr>
                              <w:t>WEB SITE</w:t>
                            </w:r>
                          </w:p>
                          <w:p w14:paraId="7E812842" w14:textId="77777777" w:rsidR="009D3DC3" w:rsidRPr="00214054" w:rsidRDefault="009D3D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14054">
                              <w:rPr>
                                <w:sz w:val="20"/>
                                <w:szCs w:val="20"/>
                              </w:rPr>
                              <w:t>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margin-left:52.85pt;margin-top:314pt;width:106pt;height:4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" mv:complextextbox="1" filled="f" stroked="f">
                <v:textbox>
                  <w:txbxContent>
                    <w:p w14:paraId="7606D0B2" w14:textId="77777777" w:rsidR="009D3DC3" w:rsidRPr="00214054" w:rsidRDefault="009D3DC3">
                      <w:pPr>
                        <w:rPr>
                          <w:sz w:val="20"/>
                          <w:szCs w:val="20"/>
                        </w:rPr>
                      </w:pPr>
                      <w:r w:rsidRPr="00214054">
                        <w:rPr>
                          <w:sz w:val="20"/>
                          <w:szCs w:val="20"/>
                        </w:rPr>
                        <w:t>WEB SITE</w:t>
                      </w:r>
                    </w:p>
                    <w:p w14:paraId="7E812842" w14:textId="77777777" w:rsidR="009D3DC3" w:rsidRPr="00214054" w:rsidRDefault="009D3DC3">
                      <w:pPr>
                        <w:rPr>
                          <w:sz w:val="20"/>
                          <w:szCs w:val="20"/>
                        </w:rPr>
                      </w:pPr>
                      <w:r w:rsidRPr="00214054">
                        <w:rPr>
                          <w:sz w:val="20"/>
                          <w:szCs w:val="20"/>
                        </w:rPr>
                        <w:t>DEVELOPMENT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26A6">
        <w:rPr>
          <w:noProof/>
        </w:rPr>
        <w:drawing>
          <wp:anchor distT="0" distB="0" distL="114300" distR="114300" simplePos="0" relativeHeight="251673600" behindDoc="0" locked="0" layoutInCell="1" allowOverlap="1" wp14:anchorId="10421CD2" wp14:editId="53584CAD">
            <wp:simplePos x="0" y="0"/>
            <wp:positionH relativeFrom="page">
              <wp:posOffset>-1447800</wp:posOffset>
            </wp:positionH>
            <wp:positionV relativeFrom="page">
              <wp:posOffset>2590800</wp:posOffset>
            </wp:positionV>
            <wp:extent cx="5359400" cy="1549400"/>
            <wp:effectExtent l="0" t="0" r="0" b="0"/>
            <wp:wrapThrough wrapText="bothSides">
              <wp:wrapPolygon edited="0">
                <wp:start x="21600" y="0"/>
                <wp:lineTo x="102" y="0"/>
                <wp:lineTo x="102" y="21246"/>
                <wp:lineTo x="21600" y="21246"/>
                <wp:lineTo x="21600" y="0"/>
              </wp:wrapPolygon>
            </wp:wrapThrough>
            <wp:docPr id="13" name="Picture 4" descr="pro:Users:mac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ro:Users:mac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5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F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25F03" wp14:editId="0D83F1F3">
                <wp:simplePos x="0" y="0"/>
                <wp:positionH relativeFrom="page">
                  <wp:posOffset>457200</wp:posOffset>
                </wp:positionH>
                <wp:positionV relativeFrom="page">
                  <wp:posOffset>6149340</wp:posOffset>
                </wp:positionV>
                <wp:extent cx="6858000" cy="3337560"/>
                <wp:effectExtent l="0" t="0" r="0" b="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33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36pt;margin-top:484.2pt;width:540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" fillcolor="#1bb35d [321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="00DF1F2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E5B47F" wp14:editId="1C4A2EFA">
                <wp:simplePos x="0" y="0"/>
                <wp:positionH relativeFrom="page">
                  <wp:posOffset>3111500</wp:posOffset>
                </wp:positionH>
                <wp:positionV relativeFrom="page">
                  <wp:posOffset>7569200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B7D52" w14:textId="77777777" w:rsidR="009D3DC3" w:rsidRDefault="009D3DC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63" type="#_x0000_t202" style="position:absolute;margin-left:245pt;margin-top:596pt;width:23.45pt;height:1in;z-index:2516746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" mv:complextextbox="1" filled="f" stroked="f">
                <v:textbox>
                  <w:txbxContent>
                    <w:p w14:paraId="5D3B7D52" w14:textId="77777777" w:rsidR="009D3DC3" w:rsidRDefault="009D3DC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5B0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8E131" wp14:editId="3AE413BB">
                <wp:simplePos x="0" y="0"/>
                <wp:positionH relativeFrom="page">
                  <wp:posOffset>7569200</wp:posOffset>
                </wp:positionH>
                <wp:positionV relativeFrom="page">
                  <wp:posOffset>7239000</wp:posOffset>
                </wp:positionV>
                <wp:extent cx="2085340" cy="1600200"/>
                <wp:effectExtent l="0" t="0" r="0" b="0"/>
                <wp:wrapTight wrapText="bothSides">
                  <wp:wrapPolygon edited="0">
                    <wp:start x="263" y="0"/>
                    <wp:lineTo x="263" y="21257"/>
                    <wp:lineTo x="21048" y="21257"/>
                    <wp:lineTo x="21048" y="0"/>
                    <wp:lineTo x="263" y="0"/>
                  </wp:wrapPolygon>
                </wp:wrapTight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3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193615C" w14:textId="77777777" w:rsidR="009D3DC3" w:rsidRDefault="009D3DC3" w:rsidP="005E5B09">
                            <w:pPr>
                              <w:pStyle w:val="Heading1"/>
                            </w:pPr>
                            <w:r w:rsidRPr="008604D6">
                              <w:t>Mauris ante urna, congue in, venenatis eu, dictum vel, justo. Donec neque. Nam tincidunt leo a nisi placerat congue. Sed nonummy, diam non ornare auctor, enim elit commodo ipsum, in dapibus pede nisl nec urna. Donec dictum facilisis turpis. Donec quis ipsum.</w:t>
                            </w:r>
                            <w:r>
                              <w:t xml:space="preserve"> </w:t>
                            </w:r>
                            <w:r w:rsidRPr="008604D6">
                              <w:t>Maecenas quis odio eu erat lacinia sodales.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4" type="#_x0000_t202" style="position:absolute;margin-left:596pt;margin-top:570pt;width:164.2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" mv:complextextbox="1" filled="f" stroked="f">
                <v:stroke o:forcedash="t"/>
                <v:textbox inset=",0,,0">
                  <w:txbxContent>
                    <w:p w14:paraId="1193615C" w14:textId="77777777" w:rsidR="009D3DC3" w:rsidRDefault="009D3DC3" w:rsidP="005E5B09">
                      <w:pPr>
                        <w:pStyle w:val="Heading1"/>
                      </w:pPr>
                      <w:r w:rsidRPr="008604D6">
                        <w:t>Mauris ante urna, congue in, venenatis eu, dictum vel, justo. Donec neque. Nam tincidunt leo a nisi placerat congue. Sed nonummy, diam non ornare auctor, enim elit commodo ipsum, in dapibus pede nisl nec urna. Donec dictum facilisis turpis. Donec quis ipsum.</w:t>
                      </w:r>
                      <w:r>
                        <w:t xml:space="preserve"> </w:t>
                      </w:r>
                      <w:r w:rsidRPr="008604D6">
                        <w:t>Maecenas quis odio eu erat lacinia sodales.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5E5B09" w:rsidSect="005E5B0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CA7764" w14:textId="77777777" w:rsidR="00FE05F5" w:rsidRDefault="00FE05F5">
      <w:r>
        <w:separator/>
      </w:r>
    </w:p>
  </w:endnote>
  <w:endnote w:type="continuationSeparator" w:id="0">
    <w:p w14:paraId="5D7BB3A7" w14:textId="77777777" w:rsidR="00FE05F5" w:rsidRDefault="00FE0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484C5" w14:textId="77777777" w:rsidR="009D3DC3" w:rsidRDefault="009D3DC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DFB41" w14:textId="77777777" w:rsidR="009D3DC3" w:rsidRDefault="009D3DC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7FCC0" w14:textId="77777777" w:rsidR="009D3DC3" w:rsidRDefault="009D3DC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615298" w14:textId="77777777" w:rsidR="00FE05F5" w:rsidRDefault="00FE05F5">
      <w:r>
        <w:separator/>
      </w:r>
    </w:p>
  </w:footnote>
  <w:footnote w:type="continuationSeparator" w:id="0">
    <w:p w14:paraId="3FFFD0F8" w14:textId="77777777" w:rsidR="00FE05F5" w:rsidRDefault="00FE05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279A15" w14:textId="77777777" w:rsidR="009D3DC3" w:rsidRDefault="009D3DC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C391B" w14:textId="77777777" w:rsidR="009D3DC3" w:rsidRDefault="009D3DC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DF86D" w14:textId="77777777" w:rsidR="009D3DC3" w:rsidRDefault="009D3DC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5E5B09"/>
    <w:rsid w:val="000203A3"/>
    <w:rsid w:val="00033936"/>
    <w:rsid w:val="0007129C"/>
    <w:rsid w:val="000A2300"/>
    <w:rsid w:val="00185875"/>
    <w:rsid w:val="00201311"/>
    <w:rsid w:val="00214054"/>
    <w:rsid w:val="00242D13"/>
    <w:rsid w:val="00314E97"/>
    <w:rsid w:val="00376CF2"/>
    <w:rsid w:val="003C2F47"/>
    <w:rsid w:val="003F4489"/>
    <w:rsid w:val="00427E55"/>
    <w:rsid w:val="00437362"/>
    <w:rsid w:val="004A2D2F"/>
    <w:rsid w:val="004D3B6D"/>
    <w:rsid w:val="004F26A6"/>
    <w:rsid w:val="005E5B09"/>
    <w:rsid w:val="00696D1C"/>
    <w:rsid w:val="006A5752"/>
    <w:rsid w:val="007315E1"/>
    <w:rsid w:val="00775345"/>
    <w:rsid w:val="00783130"/>
    <w:rsid w:val="00792A48"/>
    <w:rsid w:val="007A1DAE"/>
    <w:rsid w:val="00813DC8"/>
    <w:rsid w:val="008A4F76"/>
    <w:rsid w:val="00907DAF"/>
    <w:rsid w:val="00930228"/>
    <w:rsid w:val="009D3DC3"/>
    <w:rsid w:val="00A22C63"/>
    <w:rsid w:val="00AA51B2"/>
    <w:rsid w:val="00C0071F"/>
    <w:rsid w:val="00C86BB0"/>
    <w:rsid w:val="00D37119"/>
    <w:rsid w:val="00D50676"/>
    <w:rsid w:val="00DA3D7F"/>
    <w:rsid w:val="00DB6DDF"/>
    <w:rsid w:val="00DC6BCB"/>
    <w:rsid w:val="00DD4AD1"/>
    <w:rsid w:val="00DD51E0"/>
    <w:rsid w:val="00DF1F2C"/>
    <w:rsid w:val="00E85CC3"/>
    <w:rsid w:val="00EA68BD"/>
    <w:rsid w:val="00EC68F2"/>
    <w:rsid w:val="00F76741"/>
    <w:rsid w:val="00FA6E18"/>
    <w:rsid w:val="00FE05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2541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character" w:styleId="Hyperlink">
    <w:name w:val="Hyperlink"/>
    <w:basedOn w:val="DefaultParagraphFont"/>
    <w:rsid w:val="00792A48"/>
    <w:rPr>
      <w:color w:val="523B3D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character" w:styleId="Hyperlink">
    <w:name w:val="Hyperlink"/>
    <w:basedOn w:val="DefaultParagraphFont"/>
    <w:rsid w:val="00792A48"/>
    <w:rPr>
      <w:color w:val="523B3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mailto:City2Citytv@gmail.com" TargetMode="External"/><Relationship Id="rId11" Type="http://schemas.openxmlformats.org/officeDocument/2006/relationships/hyperlink" Target="mailto:City2Citytv@gmail.com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pro:Applications:Microsoft%20Office%202011:Office:Media:Templates:Publishing%20Layout%20View:Posters:Shout%20Poster.dotx" TargetMode="Externa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3</TotalTime>
  <Pages>1</Pages>
  <Words>4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2</cp:revision>
  <dcterms:created xsi:type="dcterms:W3CDTF">2012-11-02T03:41:00Z</dcterms:created>
  <dcterms:modified xsi:type="dcterms:W3CDTF">2012-11-02T03:41:00Z</dcterms:modified>
  <cp:category/>
</cp:coreProperties>
</file>